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471" w:type="dxa"/>
        <w:jc w:val="center"/>
        <w:tblLook w:val="01E0"/>
      </w:tblPr>
      <w:tblGrid>
        <w:gridCol w:w="4248"/>
        <w:gridCol w:w="2295"/>
        <w:gridCol w:w="3928"/>
      </w:tblGrid>
      <w:tr w:rsidR="00F47FB1" w:rsidTr="0012161F">
        <w:trPr>
          <w:trHeight w:val="2170"/>
          <w:jc w:val="center"/>
        </w:trPr>
        <w:tc>
          <w:tcPr>
            <w:tcW w:w="4248" w:type="dxa"/>
          </w:tcPr>
          <w:p w:rsidR="00F47FB1" w:rsidRDefault="00F47FB1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3.5pt;height:78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F47FB1" w:rsidRDefault="00F47FB1">
            <w:r>
              <w:rPr>
                <w:noProof/>
              </w:rPr>
              <w:pict>
                <v:shape 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F47FB1" w:rsidRDefault="00F47FB1">
            <w:r w:rsidRPr="00E03F3B">
              <w:rPr>
                <w:noProof/>
                <w:sz w:val="20"/>
                <w:szCs w:val="20"/>
              </w:rPr>
              <w:pict>
                <v:shape id="_x0000_i1027" type="#_x0000_t75" style="width:161.25pt;height:85.5pt;visibility:visible">
                  <v:imagedata r:id="rId8" o:title=""/>
                </v:shape>
              </w:pict>
            </w:r>
          </w:p>
        </w:tc>
      </w:tr>
    </w:tbl>
    <w:p w:rsidR="00F47FB1" w:rsidRDefault="00F47FB1" w:rsidP="0012161F">
      <w:pPr>
        <w:spacing w:after="0" w:line="240" w:lineRule="auto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РАСПИСАНИЕ</w:t>
      </w:r>
    </w:p>
    <w:p w:rsidR="00F47FB1" w:rsidRDefault="00F47FB1" w:rsidP="001216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игр </w:t>
      </w:r>
      <w:r>
        <w:rPr>
          <w:rFonts w:ascii="Times New Roman" w:hAnsi="Times New Roman"/>
          <w:b/>
          <w:sz w:val="24"/>
          <w:szCs w:val="24"/>
        </w:rPr>
        <w:t>Кубка ЗАТО Северск по мини-футболу (футзалу)</w:t>
      </w:r>
      <w:r>
        <w:rPr>
          <w:rFonts w:ascii="Times New Roman" w:hAnsi="Times New Roman"/>
          <w:sz w:val="24"/>
          <w:szCs w:val="24"/>
        </w:rPr>
        <w:t>,</w:t>
      </w:r>
    </w:p>
    <w:p w:rsidR="00F47FB1" w:rsidRDefault="00F47FB1" w:rsidP="001216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лиги» и команд «Ветеранской лиги»</w:t>
      </w:r>
    </w:p>
    <w:p w:rsidR="00F47FB1" w:rsidRDefault="00F47FB1" w:rsidP="001216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Место проведения: МСК «Олимпия» (ул.Калинина, 66/1)</w:t>
      </w:r>
    </w:p>
    <w:p w:rsidR="00F47FB1" w:rsidRDefault="00F47FB1" w:rsidP="001216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54"/>
        <w:gridCol w:w="3872"/>
        <w:gridCol w:w="3283"/>
        <w:gridCol w:w="1701"/>
      </w:tblGrid>
      <w:tr w:rsidR="00F47FB1" w:rsidTr="001D0E79">
        <w:tc>
          <w:tcPr>
            <w:tcW w:w="10610" w:type="dxa"/>
            <w:gridSpan w:val="4"/>
          </w:tcPr>
          <w:p w:rsidR="00F47FB1" w:rsidRDefault="00F47F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</w:tr>
      <w:tr w:rsidR="00F47FB1" w:rsidTr="001D0E79">
        <w:tc>
          <w:tcPr>
            <w:tcW w:w="1754" w:type="dxa"/>
          </w:tcPr>
          <w:p w:rsidR="00F47FB1" w:rsidRDefault="00F47F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08.10.2019, 20.00</w:t>
            </w:r>
          </w:p>
        </w:tc>
        <w:tc>
          <w:tcPr>
            <w:tcW w:w="3872" w:type="dxa"/>
          </w:tcPr>
          <w:p w:rsidR="00F47FB1" w:rsidRDefault="00F47F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«Ва-Банк»</w:t>
            </w:r>
          </w:p>
        </w:tc>
        <w:tc>
          <w:tcPr>
            <w:tcW w:w="3283" w:type="dxa"/>
          </w:tcPr>
          <w:p w:rsidR="00F47FB1" w:rsidRDefault="00F47FB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«КПРФ»</w:t>
            </w:r>
          </w:p>
        </w:tc>
        <w:tc>
          <w:tcPr>
            <w:tcW w:w="1701" w:type="dxa"/>
          </w:tcPr>
          <w:p w:rsidR="00F47FB1" w:rsidRDefault="00F47FB1" w:rsidP="001D0E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МСК</w:t>
            </w:r>
          </w:p>
          <w:p w:rsidR="00F47FB1" w:rsidRDefault="00F47FB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«Олимпия»</w:t>
            </w:r>
          </w:p>
        </w:tc>
      </w:tr>
    </w:tbl>
    <w:p w:rsidR="00F47FB1" w:rsidRDefault="00F47FB1" w:rsidP="001216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ПРИМЕЧАНИЕ: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</w:rPr>
        <w:t xml:space="preserve"> расписании игр первенства ЗАТО Северск по футболу, возможны корректировки. Актуальное расписание игр соревнований размещается еженедельно на официальном сайте Администрации ЗАТО Северск (культура.зато-северск.рф и </w:t>
      </w:r>
      <w:r>
        <w:rPr>
          <w:rFonts w:ascii="Times New Roman" w:hAnsi="Times New Roman"/>
          <w:lang w:val="en-US"/>
        </w:rPr>
        <w:t>seversknet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>
        <w:rPr>
          <w:rFonts w:ascii="Times New Roman" w:hAnsi="Times New Roman"/>
        </w:rPr>
        <w:t>) и на информационных досках СОК «Химик».</w:t>
      </w: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12161F">
      <w:pPr>
        <w:spacing w:after="0" w:line="240" w:lineRule="auto"/>
        <w:jc w:val="center"/>
      </w:pPr>
    </w:p>
    <w:p w:rsidR="00F47FB1" w:rsidRDefault="00F47FB1" w:rsidP="00E400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E400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E400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Default="00F47FB1" w:rsidP="00E400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47FB1" w:rsidRPr="00251122" w:rsidRDefault="00F47FB1" w:rsidP="00E40003">
      <w:pPr>
        <w:spacing w:after="0" w:line="240" w:lineRule="auto"/>
        <w:jc w:val="center"/>
      </w:pPr>
    </w:p>
    <w:p w:rsidR="00F47FB1" w:rsidRPr="00251122" w:rsidRDefault="00F47FB1" w:rsidP="00E40003">
      <w:pPr>
        <w:spacing w:after="0" w:line="240" w:lineRule="auto"/>
        <w:jc w:val="center"/>
      </w:pPr>
    </w:p>
    <w:p w:rsidR="00F47FB1" w:rsidRPr="00251122" w:rsidRDefault="00F47FB1" w:rsidP="00DC369C">
      <w:pPr>
        <w:spacing w:after="0" w:line="240" w:lineRule="auto"/>
        <w:jc w:val="center"/>
      </w:pPr>
    </w:p>
    <w:sectPr w:rsidR="00F47FB1" w:rsidRPr="00251122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FB1" w:rsidRDefault="00F47FB1" w:rsidP="00371D68">
      <w:pPr>
        <w:spacing w:after="0" w:line="240" w:lineRule="auto"/>
      </w:pPr>
      <w:r>
        <w:separator/>
      </w:r>
    </w:p>
  </w:endnote>
  <w:endnote w:type="continuationSeparator" w:id="0">
    <w:p w:rsidR="00F47FB1" w:rsidRDefault="00F47FB1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FB1" w:rsidRDefault="00F47FB1" w:rsidP="00B04626">
    <w:pPr>
      <w:pStyle w:val="Footer"/>
      <w:jc w:val="left"/>
    </w:pPr>
  </w:p>
  <w:p w:rsidR="00F47FB1" w:rsidRDefault="00F47FB1" w:rsidP="00B04626">
    <w:pPr>
      <w:pStyle w:val="Footer"/>
      <w:jc w:val="left"/>
    </w:pPr>
    <w:r>
      <w:t>Главный судья соревнований _________________ С.А. Дмитрюк</w:t>
    </w:r>
  </w:p>
  <w:p w:rsidR="00F47FB1" w:rsidRDefault="00F47FB1" w:rsidP="00B04626">
    <w:pPr>
      <w:pStyle w:val="Footer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FB1" w:rsidRDefault="00F47FB1" w:rsidP="00371D68">
      <w:pPr>
        <w:spacing w:after="0" w:line="240" w:lineRule="auto"/>
      </w:pPr>
      <w:r>
        <w:separator/>
      </w:r>
    </w:p>
  </w:footnote>
  <w:footnote w:type="continuationSeparator" w:id="0">
    <w:p w:rsidR="00F47FB1" w:rsidRDefault="00F47FB1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122"/>
    <w:rsid w:val="00001D2E"/>
    <w:rsid w:val="00010369"/>
    <w:rsid w:val="00017359"/>
    <w:rsid w:val="00020D41"/>
    <w:rsid w:val="00031D6E"/>
    <w:rsid w:val="00046198"/>
    <w:rsid w:val="00080E3E"/>
    <w:rsid w:val="00083D3F"/>
    <w:rsid w:val="000A3281"/>
    <w:rsid w:val="000D089D"/>
    <w:rsid w:val="000F220C"/>
    <w:rsid w:val="0012161F"/>
    <w:rsid w:val="001257C2"/>
    <w:rsid w:val="00145F10"/>
    <w:rsid w:val="0015394A"/>
    <w:rsid w:val="00155F3D"/>
    <w:rsid w:val="001B09DB"/>
    <w:rsid w:val="001B5AB3"/>
    <w:rsid w:val="001B5BF4"/>
    <w:rsid w:val="001D0E79"/>
    <w:rsid w:val="002005F9"/>
    <w:rsid w:val="00221F68"/>
    <w:rsid w:val="00221F75"/>
    <w:rsid w:val="002506A1"/>
    <w:rsid w:val="00251122"/>
    <w:rsid w:val="002807C4"/>
    <w:rsid w:val="00297456"/>
    <w:rsid w:val="002A2C91"/>
    <w:rsid w:val="002A4BFB"/>
    <w:rsid w:val="00371D68"/>
    <w:rsid w:val="003836FD"/>
    <w:rsid w:val="003865DA"/>
    <w:rsid w:val="003E29BB"/>
    <w:rsid w:val="00413808"/>
    <w:rsid w:val="00415A9D"/>
    <w:rsid w:val="00460DF2"/>
    <w:rsid w:val="00483EB9"/>
    <w:rsid w:val="00490DD1"/>
    <w:rsid w:val="004D060E"/>
    <w:rsid w:val="004D39AB"/>
    <w:rsid w:val="004E7045"/>
    <w:rsid w:val="004F461C"/>
    <w:rsid w:val="004F5D63"/>
    <w:rsid w:val="005743CA"/>
    <w:rsid w:val="00574D07"/>
    <w:rsid w:val="00587658"/>
    <w:rsid w:val="005A6028"/>
    <w:rsid w:val="005C4DDC"/>
    <w:rsid w:val="005F456D"/>
    <w:rsid w:val="00635B8A"/>
    <w:rsid w:val="00640530"/>
    <w:rsid w:val="00651D5E"/>
    <w:rsid w:val="00653650"/>
    <w:rsid w:val="00672302"/>
    <w:rsid w:val="00684300"/>
    <w:rsid w:val="00695FE8"/>
    <w:rsid w:val="00697F7B"/>
    <w:rsid w:val="006B232E"/>
    <w:rsid w:val="006C6469"/>
    <w:rsid w:val="006C7351"/>
    <w:rsid w:val="006D291E"/>
    <w:rsid w:val="006E0DE4"/>
    <w:rsid w:val="006E1CC7"/>
    <w:rsid w:val="00706510"/>
    <w:rsid w:val="00716F62"/>
    <w:rsid w:val="00717E3D"/>
    <w:rsid w:val="00724253"/>
    <w:rsid w:val="00724DE9"/>
    <w:rsid w:val="00744C2E"/>
    <w:rsid w:val="00764AFF"/>
    <w:rsid w:val="00790DA5"/>
    <w:rsid w:val="00794F23"/>
    <w:rsid w:val="007A4EB1"/>
    <w:rsid w:val="007A71CB"/>
    <w:rsid w:val="007B2FD7"/>
    <w:rsid w:val="007C544B"/>
    <w:rsid w:val="007C6C8B"/>
    <w:rsid w:val="00832D0A"/>
    <w:rsid w:val="00833163"/>
    <w:rsid w:val="008351B8"/>
    <w:rsid w:val="00844E89"/>
    <w:rsid w:val="008450EA"/>
    <w:rsid w:val="00850B79"/>
    <w:rsid w:val="00854A78"/>
    <w:rsid w:val="00857996"/>
    <w:rsid w:val="00880B56"/>
    <w:rsid w:val="00884CCD"/>
    <w:rsid w:val="008A4122"/>
    <w:rsid w:val="008B4844"/>
    <w:rsid w:val="00926D28"/>
    <w:rsid w:val="00930188"/>
    <w:rsid w:val="00933B03"/>
    <w:rsid w:val="00934CD8"/>
    <w:rsid w:val="00944525"/>
    <w:rsid w:val="00953E45"/>
    <w:rsid w:val="00954BE9"/>
    <w:rsid w:val="00956152"/>
    <w:rsid w:val="0099251A"/>
    <w:rsid w:val="009B17C7"/>
    <w:rsid w:val="009B424E"/>
    <w:rsid w:val="009C38C5"/>
    <w:rsid w:val="009C7E8F"/>
    <w:rsid w:val="009D7EC9"/>
    <w:rsid w:val="009F135F"/>
    <w:rsid w:val="009F5F4C"/>
    <w:rsid w:val="00A10201"/>
    <w:rsid w:val="00A22A44"/>
    <w:rsid w:val="00A3691A"/>
    <w:rsid w:val="00A77B0E"/>
    <w:rsid w:val="00A80603"/>
    <w:rsid w:val="00AB77E8"/>
    <w:rsid w:val="00AE7F80"/>
    <w:rsid w:val="00B04626"/>
    <w:rsid w:val="00B17DB0"/>
    <w:rsid w:val="00B42272"/>
    <w:rsid w:val="00B535F0"/>
    <w:rsid w:val="00B5512E"/>
    <w:rsid w:val="00B624EC"/>
    <w:rsid w:val="00B6323B"/>
    <w:rsid w:val="00B64D25"/>
    <w:rsid w:val="00B75B7E"/>
    <w:rsid w:val="00BD4F9B"/>
    <w:rsid w:val="00BE0318"/>
    <w:rsid w:val="00C172D9"/>
    <w:rsid w:val="00C3439D"/>
    <w:rsid w:val="00C540B0"/>
    <w:rsid w:val="00C65633"/>
    <w:rsid w:val="00C70195"/>
    <w:rsid w:val="00CB31EA"/>
    <w:rsid w:val="00CE736C"/>
    <w:rsid w:val="00D43588"/>
    <w:rsid w:val="00D601FA"/>
    <w:rsid w:val="00D63FAB"/>
    <w:rsid w:val="00D83A66"/>
    <w:rsid w:val="00D86A8F"/>
    <w:rsid w:val="00DC369C"/>
    <w:rsid w:val="00DC4C27"/>
    <w:rsid w:val="00DE157C"/>
    <w:rsid w:val="00DF4C5E"/>
    <w:rsid w:val="00DF4DFA"/>
    <w:rsid w:val="00E03F3B"/>
    <w:rsid w:val="00E05892"/>
    <w:rsid w:val="00E11BAF"/>
    <w:rsid w:val="00E12324"/>
    <w:rsid w:val="00E1270B"/>
    <w:rsid w:val="00E14293"/>
    <w:rsid w:val="00E21B2E"/>
    <w:rsid w:val="00E40003"/>
    <w:rsid w:val="00E45F7A"/>
    <w:rsid w:val="00E4678D"/>
    <w:rsid w:val="00E5763D"/>
    <w:rsid w:val="00E82CE3"/>
    <w:rsid w:val="00EE0F78"/>
    <w:rsid w:val="00EF6C55"/>
    <w:rsid w:val="00EF790E"/>
    <w:rsid w:val="00F05465"/>
    <w:rsid w:val="00F14DB3"/>
    <w:rsid w:val="00F4525A"/>
    <w:rsid w:val="00F47FB1"/>
    <w:rsid w:val="00F57CCB"/>
    <w:rsid w:val="00F71595"/>
    <w:rsid w:val="00FA1644"/>
    <w:rsid w:val="00FB0269"/>
    <w:rsid w:val="00FB028C"/>
    <w:rsid w:val="00FB2B98"/>
    <w:rsid w:val="00FD2308"/>
    <w:rsid w:val="00FD3193"/>
    <w:rsid w:val="00FE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D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51122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86A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D6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1</Pages>
  <Words>85</Words>
  <Characters>486</Characters>
  <Application>Microsoft Office Outlook</Application>
  <DocSecurity>0</DocSecurity>
  <Lines>0</Lines>
  <Paragraphs>0</Paragraphs>
  <ScaleCrop>false</ScaleCrop>
  <Company>Бук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 Admin</cp:lastModifiedBy>
  <cp:revision>31</cp:revision>
  <cp:lastPrinted>2019-07-07T09:57:00Z</cp:lastPrinted>
  <dcterms:created xsi:type="dcterms:W3CDTF">2019-05-30T05:13:00Z</dcterms:created>
  <dcterms:modified xsi:type="dcterms:W3CDTF">2019-10-06T03:18:00Z</dcterms:modified>
</cp:coreProperties>
</file>