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F4C" w:rsidRDefault="009F5F4C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471" w:type="dxa"/>
        <w:jc w:val="center"/>
        <w:tblLook w:val="01E0"/>
      </w:tblPr>
      <w:tblGrid>
        <w:gridCol w:w="4248"/>
        <w:gridCol w:w="2295"/>
        <w:gridCol w:w="3928"/>
      </w:tblGrid>
      <w:tr w:rsidR="009F5F4C" w:rsidRPr="00DF4C5E" w:rsidTr="00A3691A">
        <w:trPr>
          <w:trHeight w:val="2170"/>
          <w:jc w:val="center"/>
        </w:trPr>
        <w:tc>
          <w:tcPr>
            <w:tcW w:w="4248" w:type="dxa"/>
          </w:tcPr>
          <w:p w:rsidR="009F5F4C" w:rsidRPr="00DF4C5E" w:rsidRDefault="009F5F4C" w:rsidP="00A3691A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5.75pt;height:79.5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9F5F4C" w:rsidRPr="00DF4C5E" w:rsidRDefault="009F5F4C" w:rsidP="00A3691A">
            <w:r>
              <w:rPr>
                <w:noProof/>
              </w:rPr>
              <w:pict>
                <v:shape id="_x0000_i1026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9F5F4C" w:rsidRPr="00DF4C5E" w:rsidRDefault="009F5F4C" w:rsidP="00A3691A">
            <w:r w:rsidRPr="002A4BFB">
              <w:rPr>
                <w:noProof/>
                <w:sz w:val="20"/>
                <w:szCs w:val="20"/>
              </w:rPr>
              <w:pict>
                <v:shape id="_x0000_i1027" type="#_x0000_t75" style="width:162.75pt;height:87pt;visibility:visible">
                  <v:imagedata r:id="rId8" o:title=""/>
                </v:shape>
              </w:pict>
            </w:r>
          </w:p>
        </w:tc>
      </w:tr>
    </w:tbl>
    <w:p w:rsidR="009F5F4C" w:rsidRPr="00251122" w:rsidRDefault="009F5F4C" w:rsidP="00DC369C">
      <w:pPr>
        <w:spacing w:after="0" w:line="240" w:lineRule="auto"/>
        <w:rPr>
          <w:rFonts w:ascii="Times New Roman" w:hAnsi="Times New Roman"/>
          <w:b/>
        </w:rPr>
      </w:pPr>
    </w:p>
    <w:p w:rsidR="009F5F4C" w:rsidRPr="00251122" w:rsidRDefault="009F5F4C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>РАСПИСАНИЕ</w:t>
      </w:r>
    </w:p>
    <w:p w:rsidR="009F5F4C" w:rsidRPr="00251122" w:rsidRDefault="009F5F4C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игр </w:t>
      </w:r>
      <w:r>
        <w:rPr>
          <w:rFonts w:ascii="Times New Roman" w:hAnsi="Times New Roman"/>
          <w:b/>
          <w:sz w:val="26"/>
          <w:szCs w:val="26"/>
        </w:rPr>
        <w:t>первенства</w:t>
      </w:r>
      <w:r w:rsidRPr="00251122">
        <w:rPr>
          <w:rFonts w:ascii="Times New Roman" w:hAnsi="Times New Roman"/>
          <w:b/>
          <w:sz w:val="26"/>
          <w:szCs w:val="26"/>
        </w:rPr>
        <w:t xml:space="preserve"> ЗАТО Северск по футболу</w:t>
      </w:r>
      <w:r>
        <w:rPr>
          <w:rFonts w:ascii="Times New Roman" w:hAnsi="Times New Roman"/>
          <w:b/>
          <w:sz w:val="26"/>
          <w:szCs w:val="26"/>
        </w:rPr>
        <w:t xml:space="preserve">, </w:t>
      </w:r>
    </w:p>
    <w:p w:rsidR="009F5F4C" w:rsidRPr="00251122" w:rsidRDefault="009F5F4C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лиге</w:t>
      </w:r>
      <w:r w:rsidRPr="00251122">
        <w:rPr>
          <w:rFonts w:ascii="Times New Roman" w:hAnsi="Times New Roman"/>
          <w:b/>
          <w:sz w:val="26"/>
          <w:szCs w:val="26"/>
        </w:rPr>
        <w:t>» и команд «Ветеранской лиг</w:t>
      </w:r>
      <w:r>
        <w:rPr>
          <w:rFonts w:ascii="Times New Roman" w:hAnsi="Times New Roman"/>
          <w:b/>
          <w:sz w:val="26"/>
          <w:szCs w:val="26"/>
        </w:rPr>
        <w:t>е</w:t>
      </w:r>
      <w:r w:rsidRPr="00251122">
        <w:rPr>
          <w:rFonts w:ascii="Times New Roman" w:hAnsi="Times New Roman"/>
          <w:b/>
          <w:sz w:val="26"/>
          <w:szCs w:val="26"/>
        </w:rPr>
        <w:t>»</w:t>
      </w:r>
    </w:p>
    <w:p w:rsidR="009F5F4C" w:rsidRPr="00251122" w:rsidRDefault="009F5F4C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b/>
          <w:sz w:val="26"/>
          <w:szCs w:val="26"/>
        </w:rPr>
        <w:t>стадион «Янтарь» (ул.Мира, 33 стр.1)</w:t>
      </w:r>
    </w:p>
    <w:p w:rsidR="009F5F4C" w:rsidRPr="00251122" w:rsidRDefault="009F5F4C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1934"/>
        <w:gridCol w:w="1938"/>
        <w:gridCol w:w="3283"/>
        <w:gridCol w:w="1755"/>
      </w:tblGrid>
      <w:tr w:rsidR="009F5F4C" w:rsidRPr="00DF4C5E" w:rsidTr="00DC369C">
        <w:tc>
          <w:tcPr>
            <w:tcW w:w="1754" w:type="dxa"/>
          </w:tcPr>
          <w:p w:rsidR="009F5F4C" w:rsidRPr="00DF4C5E" w:rsidRDefault="009F5F4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Дата, время проведения игры</w:t>
            </w:r>
          </w:p>
        </w:tc>
        <w:tc>
          <w:tcPr>
            <w:tcW w:w="1934" w:type="dxa"/>
          </w:tcPr>
          <w:p w:rsidR="009F5F4C" w:rsidRPr="00DF4C5E" w:rsidRDefault="009F5F4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 xml:space="preserve">Лига </w:t>
            </w:r>
          </w:p>
        </w:tc>
        <w:tc>
          <w:tcPr>
            <w:tcW w:w="5221" w:type="dxa"/>
            <w:gridSpan w:val="2"/>
          </w:tcPr>
          <w:p w:rsidR="009F5F4C" w:rsidRPr="00DF4C5E" w:rsidRDefault="009F5F4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Команды - участники</w:t>
            </w:r>
          </w:p>
        </w:tc>
        <w:tc>
          <w:tcPr>
            <w:tcW w:w="1755" w:type="dxa"/>
          </w:tcPr>
          <w:p w:rsidR="009F5F4C" w:rsidRPr="00DF4C5E" w:rsidRDefault="009F5F4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Место проведения</w:t>
            </w:r>
          </w:p>
        </w:tc>
      </w:tr>
      <w:tr w:rsidR="009F5F4C" w:rsidRPr="00DF4C5E" w:rsidTr="00DC369C">
        <w:tc>
          <w:tcPr>
            <w:tcW w:w="10664" w:type="dxa"/>
            <w:gridSpan w:val="5"/>
          </w:tcPr>
          <w:p w:rsidR="009F5F4C" w:rsidRPr="00DC369C" w:rsidRDefault="009F5F4C" w:rsidP="00DC36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Ветеранская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8B4844">
        <w:tc>
          <w:tcPr>
            <w:tcW w:w="1754" w:type="dxa"/>
          </w:tcPr>
          <w:p w:rsidR="009F5F4C" w:rsidRPr="00DF4C5E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25.06.2019, 19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  <w:gridSpan w:val="2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«Союз»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8B4844">
        <w:tc>
          <w:tcPr>
            <w:tcW w:w="1754" w:type="dxa"/>
          </w:tcPr>
          <w:p w:rsidR="009F5F4C" w:rsidRPr="00DF4C5E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25.06.2019, 20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  <w:gridSpan w:val="2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8B4844">
        <w:tc>
          <w:tcPr>
            <w:tcW w:w="10664" w:type="dxa"/>
            <w:gridSpan w:val="5"/>
            <w:tcBorders>
              <w:left w:val="nil"/>
              <w:right w:val="nil"/>
            </w:tcBorders>
          </w:tcPr>
          <w:p w:rsidR="009F5F4C" w:rsidRPr="00DF4C5E" w:rsidRDefault="009F5F4C" w:rsidP="00A3691A">
            <w:pPr>
              <w:spacing w:after="0" w:line="240" w:lineRule="auto"/>
            </w:pPr>
          </w:p>
        </w:tc>
      </w:tr>
      <w:tr w:rsidR="009F5F4C" w:rsidRPr="00DF4C5E" w:rsidTr="00C70195">
        <w:tc>
          <w:tcPr>
            <w:tcW w:w="10664" w:type="dxa"/>
            <w:gridSpan w:val="5"/>
          </w:tcPr>
          <w:p w:rsidR="009F5F4C" w:rsidRPr="008B4844" w:rsidRDefault="009F5F4C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926D28">
        <w:tc>
          <w:tcPr>
            <w:tcW w:w="1754" w:type="dxa"/>
          </w:tcPr>
          <w:p w:rsidR="009F5F4C" w:rsidRPr="00DF4C5E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27.06.2019, 19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  <w:gridSpan w:val="2"/>
          </w:tcPr>
          <w:p w:rsidR="009F5F4C" w:rsidRPr="00651D5E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Янтарь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5A6028">
        <w:tc>
          <w:tcPr>
            <w:tcW w:w="1754" w:type="dxa"/>
          </w:tcPr>
          <w:p w:rsidR="009F5F4C" w:rsidRPr="00DF4C5E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27.06.2019, 20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  <w:gridSpan w:val="2"/>
          </w:tcPr>
          <w:p w:rsidR="009F5F4C" w:rsidRPr="00651D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КПРФ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A3691A">
        <w:tc>
          <w:tcPr>
            <w:tcW w:w="10664" w:type="dxa"/>
            <w:gridSpan w:val="4"/>
          </w:tcPr>
          <w:p w:rsidR="009F5F4C" w:rsidRPr="008B4844" w:rsidRDefault="009F5F4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Ветеранская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A3691A">
        <w:tc>
          <w:tcPr>
            <w:tcW w:w="1754" w:type="dxa"/>
          </w:tcPr>
          <w:p w:rsidR="009F5F4C" w:rsidRPr="00DF4C5E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02.07.2019, 19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«Викинг»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A3691A">
        <w:tc>
          <w:tcPr>
            <w:tcW w:w="1754" w:type="dxa"/>
          </w:tcPr>
          <w:p w:rsidR="009F5F4C" w:rsidRPr="00DF4C5E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02.07.2019, 20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F05465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833163">
        <w:tc>
          <w:tcPr>
            <w:tcW w:w="10664" w:type="dxa"/>
            <w:gridSpan w:val="4"/>
          </w:tcPr>
          <w:p w:rsidR="009F5F4C" w:rsidRPr="008B4844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Ветеранская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04.07.2019, 19.3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04.07.2019, 20.3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F05465" w:rsidRDefault="009F5F4C" w:rsidP="00F054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DF4C5E" w:rsidTr="00833163">
        <w:tc>
          <w:tcPr>
            <w:tcW w:w="10664" w:type="dxa"/>
            <w:gridSpan w:val="4"/>
          </w:tcPr>
          <w:p w:rsidR="009F5F4C" w:rsidRPr="00DC369C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09.07.2019, 19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9F5F4C" w:rsidRPr="00651D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09.07.2019, 20</w:t>
            </w:r>
            <w:r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Янтарь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Алмаз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833163">
        <w:tc>
          <w:tcPr>
            <w:tcW w:w="10664" w:type="dxa"/>
            <w:gridSpan w:val="4"/>
            <w:tcBorders>
              <w:left w:val="nil"/>
              <w:right w:val="nil"/>
            </w:tcBorders>
          </w:tcPr>
          <w:p w:rsidR="009F5F4C" w:rsidRPr="00DF4C5E" w:rsidRDefault="009F5F4C" w:rsidP="00833163">
            <w:pPr>
              <w:spacing w:after="0" w:line="240" w:lineRule="auto"/>
            </w:pPr>
          </w:p>
        </w:tc>
      </w:tr>
      <w:tr w:rsidR="009F5F4C" w:rsidRPr="00DF4C5E" w:rsidTr="00833163">
        <w:tc>
          <w:tcPr>
            <w:tcW w:w="10664" w:type="dxa"/>
            <w:gridSpan w:val="4"/>
          </w:tcPr>
          <w:p w:rsidR="009F5F4C" w:rsidRPr="008B4844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«Ветеранская лига»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10.07.2019, 19.3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10.07.2019, 20.3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833163">
        <w:tc>
          <w:tcPr>
            <w:tcW w:w="10664" w:type="dxa"/>
            <w:gridSpan w:val="4"/>
          </w:tcPr>
          <w:p w:rsidR="009F5F4C" w:rsidRPr="008B4844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11.07.2019, 19.0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Энергия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833163">
        <w:tc>
          <w:tcPr>
            <w:tcW w:w="1754" w:type="dxa"/>
          </w:tcPr>
          <w:p w:rsidR="009F5F4C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11.07.2019, 20.0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КПРФ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Алмаз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794F23">
        <w:tc>
          <w:tcPr>
            <w:tcW w:w="10664" w:type="dxa"/>
            <w:gridSpan w:val="4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794F23">
        <w:tc>
          <w:tcPr>
            <w:tcW w:w="1754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16.07.2019, 19.0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Энергия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Алмаз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794F2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794F23">
        <w:tc>
          <w:tcPr>
            <w:tcW w:w="1754" w:type="dxa"/>
          </w:tcPr>
          <w:p w:rsidR="009F5F4C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16.07.2019, 20.0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КПРФ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DF4C5E" w:rsidTr="00794F23">
        <w:tc>
          <w:tcPr>
            <w:tcW w:w="10664" w:type="dxa"/>
            <w:gridSpan w:val="4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</w:tr>
      <w:tr w:rsidR="009F5F4C" w:rsidRPr="00DF4C5E" w:rsidTr="00794F23">
        <w:tc>
          <w:tcPr>
            <w:tcW w:w="1754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17.07.2019, 20.3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794F2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A10201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794F23">
        <w:tc>
          <w:tcPr>
            <w:tcW w:w="10664" w:type="dxa"/>
            <w:gridSpan w:val="4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794F23">
        <w:tc>
          <w:tcPr>
            <w:tcW w:w="1754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18.07.2019, 19.0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Алмаз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794F2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794F23">
        <w:tc>
          <w:tcPr>
            <w:tcW w:w="1754" w:type="dxa"/>
          </w:tcPr>
          <w:p w:rsidR="009F5F4C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18.07.2019, 20.00</w:t>
            </w:r>
          </w:p>
        </w:tc>
        <w:tc>
          <w:tcPr>
            <w:tcW w:w="3872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Янтарь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A77B0E">
        <w:tc>
          <w:tcPr>
            <w:tcW w:w="10664" w:type="dxa"/>
            <w:gridSpan w:val="4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A77B0E">
        <w:tc>
          <w:tcPr>
            <w:tcW w:w="1754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23.07.2019, 19.0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Янтарь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A77B0E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9F5F4C" w:rsidRPr="00DF4C5E" w:rsidTr="00A77B0E">
        <w:tc>
          <w:tcPr>
            <w:tcW w:w="1754" w:type="dxa"/>
          </w:tcPr>
          <w:p w:rsidR="009F5F4C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23.07.2019, 20.00</w:t>
            </w:r>
          </w:p>
        </w:tc>
        <w:tc>
          <w:tcPr>
            <w:tcW w:w="3872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Энергия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КПРФ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A77B0E">
        <w:tc>
          <w:tcPr>
            <w:tcW w:w="10664" w:type="dxa"/>
            <w:gridSpan w:val="4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Ветеранская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A77B0E">
        <w:tc>
          <w:tcPr>
            <w:tcW w:w="1754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24.07.2019, 20.0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Медик»</w:t>
            </w:r>
          </w:p>
        </w:tc>
        <w:tc>
          <w:tcPr>
            <w:tcW w:w="1755" w:type="dxa"/>
          </w:tcPr>
          <w:p w:rsidR="009F5F4C" w:rsidRPr="00DF4C5E" w:rsidRDefault="009F5F4C" w:rsidP="00A77B0E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A77B0E">
        <w:tc>
          <w:tcPr>
            <w:tcW w:w="10664" w:type="dxa"/>
            <w:gridSpan w:val="4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Массовая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A77B0E">
        <w:tc>
          <w:tcPr>
            <w:tcW w:w="1754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25.07.2019, 19.0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Алмаз»</w:t>
            </w:r>
          </w:p>
        </w:tc>
        <w:tc>
          <w:tcPr>
            <w:tcW w:w="1755" w:type="dxa"/>
          </w:tcPr>
          <w:p w:rsidR="009F5F4C" w:rsidRPr="00DF4C5E" w:rsidRDefault="009F5F4C" w:rsidP="00A77B0E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3872"/>
        <w:gridCol w:w="3283"/>
        <w:gridCol w:w="1755"/>
      </w:tblGrid>
      <w:tr w:rsidR="009F5F4C" w:rsidRPr="008B4844" w:rsidTr="00A77B0E">
        <w:tc>
          <w:tcPr>
            <w:tcW w:w="10664" w:type="dxa"/>
            <w:gridSpan w:val="4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Ветеранская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 xml:space="preserve"> лига»</w:t>
            </w:r>
          </w:p>
        </w:tc>
      </w:tr>
      <w:tr w:rsidR="009F5F4C" w:rsidRPr="00DF4C5E" w:rsidTr="00A77B0E">
        <w:tc>
          <w:tcPr>
            <w:tcW w:w="1754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25.07.2019, 20.0</w:t>
            </w:r>
            <w:r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9F5F4C" w:rsidRPr="00DF4C5E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9F5F4C" w:rsidRPr="008B4844" w:rsidRDefault="009F5F4C" w:rsidP="00A77B0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Союз»</w:t>
            </w:r>
          </w:p>
        </w:tc>
        <w:tc>
          <w:tcPr>
            <w:tcW w:w="1755" w:type="dxa"/>
          </w:tcPr>
          <w:p w:rsidR="009F5F4C" w:rsidRPr="00DF4C5E" w:rsidRDefault="009F5F4C" w:rsidP="00A77B0E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</w:rPr>
      </w:pPr>
      <w:r w:rsidRPr="00251122">
        <w:rPr>
          <w:rFonts w:ascii="Times New Roman" w:hAnsi="Times New Roman"/>
          <w:b/>
        </w:rPr>
        <w:t>ПРИМЕЧАНИЕ:</w:t>
      </w:r>
      <w:r>
        <w:rPr>
          <w:rFonts w:ascii="Times New Roman" w:hAnsi="Times New Roman"/>
          <w:b/>
        </w:rPr>
        <w:t xml:space="preserve"> </w:t>
      </w:r>
      <w:r w:rsidRPr="00933B03">
        <w:rPr>
          <w:rFonts w:ascii="Times New Roman" w:hAnsi="Times New Roman"/>
          <w:sz w:val="24"/>
          <w:szCs w:val="24"/>
        </w:rPr>
        <w:t>в</w:t>
      </w:r>
      <w:r w:rsidRPr="00251122">
        <w:rPr>
          <w:rFonts w:ascii="Times New Roman" w:hAnsi="Times New Roman"/>
        </w:rPr>
        <w:t xml:space="preserve"> расписании игр </w:t>
      </w:r>
      <w:r>
        <w:rPr>
          <w:rFonts w:ascii="Times New Roman" w:hAnsi="Times New Roman"/>
        </w:rPr>
        <w:t xml:space="preserve">первенства </w:t>
      </w:r>
      <w:r w:rsidRPr="00251122">
        <w:rPr>
          <w:rFonts w:ascii="Times New Roman" w:hAnsi="Times New Roman"/>
        </w:rPr>
        <w:t>ЗАТО Северск по футболу</w:t>
      </w:r>
      <w:r>
        <w:rPr>
          <w:rFonts w:ascii="Times New Roman" w:hAnsi="Times New Roman"/>
        </w:rPr>
        <w:t xml:space="preserve">, </w:t>
      </w:r>
      <w:r w:rsidRPr="00251122">
        <w:rPr>
          <w:rFonts w:ascii="Times New Roman" w:hAnsi="Times New Roman"/>
        </w:rPr>
        <w:t>воз</w:t>
      </w:r>
      <w:r>
        <w:rPr>
          <w:rFonts w:ascii="Times New Roman" w:hAnsi="Times New Roman"/>
        </w:rPr>
        <w:t xml:space="preserve">можны корректировки. Актуальное расписание игр соревнований размещается еженедельно </w:t>
      </w:r>
      <w:r w:rsidRPr="00251122">
        <w:rPr>
          <w:rFonts w:ascii="Times New Roman" w:hAnsi="Times New Roman"/>
        </w:rPr>
        <w:t>на официальном сайте Администрации ЗАТО Северск (культура.зато-северск.рф</w:t>
      </w:r>
      <w:r>
        <w:rPr>
          <w:rFonts w:ascii="Times New Roman" w:hAnsi="Times New Roman"/>
        </w:rPr>
        <w:t xml:space="preserve"> и </w:t>
      </w:r>
      <w:r>
        <w:rPr>
          <w:rFonts w:ascii="Times New Roman" w:hAnsi="Times New Roman"/>
          <w:lang w:val="en-US"/>
        </w:rPr>
        <w:t>seversknet</w:t>
      </w:r>
      <w:r w:rsidRPr="00B42272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 w:rsidRPr="00251122">
        <w:rPr>
          <w:rFonts w:ascii="Times New Roman" w:hAnsi="Times New Roman"/>
        </w:rPr>
        <w:t xml:space="preserve">) и на информационных досках </w:t>
      </w:r>
      <w:r>
        <w:rPr>
          <w:rFonts w:ascii="Times New Roman" w:hAnsi="Times New Roman"/>
        </w:rPr>
        <w:t>стадиона «Янтарь».</w:t>
      </w: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Default="009F5F4C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5F4C" w:rsidRPr="00251122" w:rsidRDefault="009F5F4C" w:rsidP="00DC369C">
      <w:pPr>
        <w:spacing w:after="0" w:line="240" w:lineRule="auto"/>
        <w:jc w:val="center"/>
      </w:pPr>
    </w:p>
    <w:sectPr w:rsidR="009F5F4C" w:rsidRPr="00251122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F4C" w:rsidRDefault="009F5F4C" w:rsidP="00371D68">
      <w:pPr>
        <w:spacing w:after="0" w:line="240" w:lineRule="auto"/>
      </w:pPr>
      <w:r>
        <w:separator/>
      </w:r>
    </w:p>
  </w:endnote>
  <w:endnote w:type="continuationSeparator" w:id="0">
    <w:p w:rsidR="009F5F4C" w:rsidRDefault="009F5F4C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F4C" w:rsidRDefault="009F5F4C" w:rsidP="00B04626">
    <w:pPr>
      <w:pStyle w:val="Footer"/>
      <w:jc w:val="left"/>
    </w:pPr>
  </w:p>
  <w:p w:rsidR="009F5F4C" w:rsidRDefault="009F5F4C" w:rsidP="00B04626">
    <w:pPr>
      <w:pStyle w:val="Footer"/>
      <w:jc w:val="left"/>
    </w:pPr>
    <w:r>
      <w:t>Главный судья соревнований _________________ О.В. Милашевский</w:t>
    </w:r>
  </w:p>
  <w:p w:rsidR="009F5F4C" w:rsidRDefault="009F5F4C" w:rsidP="00B04626">
    <w:pPr>
      <w:pStyle w:val="Footer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F4C" w:rsidRDefault="009F5F4C" w:rsidP="00371D68">
      <w:pPr>
        <w:spacing w:after="0" w:line="240" w:lineRule="auto"/>
      </w:pPr>
      <w:r>
        <w:separator/>
      </w:r>
    </w:p>
  </w:footnote>
  <w:footnote w:type="continuationSeparator" w:id="0">
    <w:p w:rsidR="009F5F4C" w:rsidRDefault="009F5F4C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122"/>
    <w:rsid w:val="00001D2E"/>
    <w:rsid w:val="00017359"/>
    <w:rsid w:val="00020D41"/>
    <w:rsid w:val="00031D6E"/>
    <w:rsid w:val="00046198"/>
    <w:rsid w:val="00080E3E"/>
    <w:rsid w:val="00145F10"/>
    <w:rsid w:val="0015394A"/>
    <w:rsid w:val="00155F3D"/>
    <w:rsid w:val="002005F9"/>
    <w:rsid w:val="002506A1"/>
    <w:rsid w:val="00251122"/>
    <w:rsid w:val="002807C4"/>
    <w:rsid w:val="002A2C91"/>
    <w:rsid w:val="002A4BFB"/>
    <w:rsid w:val="00371D68"/>
    <w:rsid w:val="003865DA"/>
    <w:rsid w:val="003E29BB"/>
    <w:rsid w:val="00483EB9"/>
    <w:rsid w:val="00490DD1"/>
    <w:rsid w:val="004F461C"/>
    <w:rsid w:val="004F5D63"/>
    <w:rsid w:val="005743CA"/>
    <w:rsid w:val="00574D07"/>
    <w:rsid w:val="005A6028"/>
    <w:rsid w:val="005C4DDC"/>
    <w:rsid w:val="00635B8A"/>
    <w:rsid w:val="00640530"/>
    <w:rsid w:val="00651D5E"/>
    <w:rsid w:val="00653650"/>
    <w:rsid w:val="00672302"/>
    <w:rsid w:val="00684300"/>
    <w:rsid w:val="00695FE8"/>
    <w:rsid w:val="00697F7B"/>
    <w:rsid w:val="006B232E"/>
    <w:rsid w:val="006C7351"/>
    <w:rsid w:val="00716F62"/>
    <w:rsid w:val="00717E3D"/>
    <w:rsid w:val="00724253"/>
    <w:rsid w:val="00724DE9"/>
    <w:rsid w:val="00744C2E"/>
    <w:rsid w:val="00764AFF"/>
    <w:rsid w:val="00790DA5"/>
    <w:rsid w:val="00794F23"/>
    <w:rsid w:val="007A4EB1"/>
    <w:rsid w:val="007C544B"/>
    <w:rsid w:val="007C6C8B"/>
    <w:rsid w:val="00833163"/>
    <w:rsid w:val="008351B8"/>
    <w:rsid w:val="00844E89"/>
    <w:rsid w:val="008450EA"/>
    <w:rsid w:val="00850B79"/>
    <w:rsid w:val="00854A78"/>
    <w:rsid w:val="00880B56"/>
    <w:rsid w:val="00884CCD"/>
    <w:rsid w:val="008B4844"/>
    <w:rsid w:val="00926D28"/>
    <w:rsid w:val="00930188"/>
    <w:rsid w:val="00933B03"/>
    <w:rsid w:val="00934CD8"/>
    <w:rsid w:val="00954BE9"/>
    <w:rsid w:val="00956152"/>
    <w:rsid w:val="0099251A"/>
    <w:rsid w:val="009B17C7"/>
    <w:rsid w:val="009C38C5"/>
    <w:rsid w:val="009C7E8F"/>
    <w:rsid w:val="009D7EC9"/>
    <w:rsid w:val="009F5F4C"/>
    <w:rsid w:val="00A10201"/>
    <w:rsid w:val="00A3691A"/>
    <w:rsid w:val="00A77B0E"/>
    <w:rsid w:val="00AB77E8"/>
    <w:rsid w:val="00AE7F80"/>
    <w:rsid w:val="00B04626"/>
    <w:rsid w:val="00B42272"/>
    <w:rsid w:val="00B535F0"/>
    <w:rsid w:val="00B5512E"/>
    <w:rsid w:val="00B6323B"/>
    <w:rsid w:val="00B64D25"/>
    <w:rsid w:val="00BD4F9B"/>
    <w:rsid w:val="00BE0318"/>
    <w:rsid w:val="00C3439D"/>
    <w:rsid w:val="00C540B0"/>
    <w:rsid w:val="00C70195"/>
    <w:rsid w:val="00CB31EA"/>
    <w:rsid w:val="00CE736C"/>
    <w:rsid w:val="00D601FA"/>
    <w:rsid w:val="00D63FAB"/>
    <w:rsid w:val="00D83A66"/>
    <w:rsid w:val="00D86A8F"/>
    <w:rsid w:val="00DC369C"/>
    <w:rsid w:val="00DE157C"/>
    <w:rsid w:val="00DF4C5E"/>
    <w:rsid w:val="00DF4DFA"/>
    <w:rsid w:val="00E05892"/>
    <w:rsid w:val="00E12324"/>
    <w:rsid w:val="00E14293"/>
    <w:rsid w:val="00E45F7A"/>
    <w:rsid w:val="00E4678D"/>
    <w:rsid w:val="00E82CE3"/>
    <w:rsid w:val="00EF6C55"/>
    <w:rsid w:val="00F05465"/>
    <w:rsid w:val="00F4525A"/>
    <w:rsid w:val="00F57CCB"/>
    <w:rsid w:val="00F71595"/>
    <w:rsid w:val="00FA1644"/>
    <w:rsid w:val="00FB0269"/>
    <w:rsid w:val="00FB2B98"/>
    <w:rsid w:val="00FD2308"/>
    <w:rsid w:val="00FD3193"/>
    <w:rsid w:val="00FE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D6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51122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D86A8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D6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3</Pages>
  <Words>376</Words>
  <Characters>2146</Characters>
  <Application>Microsoft Office Outlook</Application>
  <DocSecurity>0</DocSecurity>
  <Lines>0</Lines>
  <Paragraphs>0</Paragraphs>
  <ScaleCrop>false</ScaleCrop>
  <Company>Бук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 Admin</cp:lastModifiedBy>
  <cp:revision>21</cp:revision>
  <cp:lastPrinted>2019-07-07T09:57:00Z</cp:lastPrinted>
  <dcterms:created xsi:type="dcterms:W3CDTF">2019-05-30T05:13:00Z</dcterms:created>
  <dcterms:modified xsi:type="dcterms:W3CDTF">2019-07-16T12:43:00Z</dcterms:modified>
</cp:coreProperties>
</file>